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836BC" w14:textId="1BBD3F15" w:rsidR="003E5030" w:rsidRDefault="009653F2"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115F0" wp14:editId="6AEBDF82">
                <wp:simplePos x="0" y="0"/>
                <wp:positionH relativeFrom="column">
                  <wp:posOffset>1077595</wp:posOffset>
                </wp:positionH>
                <wp:positionV relativeFrom="paragraph">
                  <wp:posOffset>170634</wp:posOffset>
                </wp:positionV>
                <wp:extent cx="3551464" cy="212272"/>
                <wp:effectExtent l="0" t="0" r="5080" b="3810"/>
                <wp:wrapNone/>
                <wp:docPr id="21170202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464" cy="2122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C4D01" id="Rectangle 2" o:spid="_x0000_s1026" style="position:absolute;margin-left:84.85pt;margin-top:13.45pt;width:279.65pt;height:1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" fillcolor="#e2efd9 [665]" stroked="f" strokeweight="1pt"/>
            </w:pict>
          </mc:Fallback>
        </mc:AlternateContent>
      </w:r>
    </w:p>
    <w:p w14:paraId="70D6CE4D" w14:textId="6A862C69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Student Name</w:t>
      </w:r>
      <w:r w:rsidR="009653F2">
        <w:rPr>
          <w:rFonts w:ascii="Helvetica Neue" w:hAnsi="Helvetica Neue"/>
          <w:sz w:val="22"/>
          <w:szCs w:val="22"/>
        </w:rPr>
        <w:t xml:space="preserve">  </w:t>
      </w:r>
    </w:p>
    <w:p w14:paraId="60DC5067" w14:textId="6E8EDE46" w:rsidR="004920C6" w:rsidRDefault="004920C6">
      <w:pPr>
        <w:rPr>
          <w:rFonts w:ascii="Helvetica Neue" w:hAnsi="Helvetica Neue"/>
          <w:sz w:val="22"/>
          <w:szCs w:val="22"/>
        </w:rPr>
      </w:pPr>
    </w:p>
    <w:p w14:paraId="0FFB1413" w14:textId="1B516D40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F4D1A" wp14:editId="75EA5C09">
                <wp:simplePos x="0" y="0"/>
                <wp:positionH relativeFrom="column">
                  <wp:posOffset>628649</wp:posOffset>
                </wp:positionH>
                <wp:positionV relativeFrom="paragraph">
                  <wp:posOffset>141242</wp:posOffset>
                </wp:positionV>
                <wp:extent cx="5216979" cy="212272"/>
                <wp:effectExtent l="0" t="0" r="3175" b="3810"/>
                <wp:wrapNone/>
                <wp:docPr id="2354005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979" cy="2122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CA1F81" id="Rectangle 2" o:spid="_x0000_s1026" style="position:absolute;margin-left:49.5pt;margin-top:11.1pt;width:410.8pt;height:16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" fillcolor="#e2efd9 [665]" stroked="f" strokeweight="1pt"/>
            </w:pict>
          </mc:Fallback>
        </mc:AlternateContent>
      </w:r>
      <w:r w:rsidR="004920C6">
        <w:rPr>
          <w:rFonts w:ascii="Helvetica Neue" w:hAnsi="Helvetica Neue"/>
          <w:sz w:val="22"/>
          <w:szCs w:val="22"/>
        </w:rPr>
        <w:t>Address</w:t>
      </w:r>
    </w:p>
    <w:p w14:paraId="3E642BD9" w14:textId="702C1E91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    Street</w:t>
      </w:r>
    </w:p>
    <w:p w14:paraId="7889F26C" w14:textId="61425CD4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8F180" wp14:editId="3AD9AEFE">
                <wp:simplePos x="0" y="0"/>
                <wp:positionH relativeFrom="column">
                  <wp:posOffset>2527935</wp:posOffset>
                </wp:positionH>
                <wp:positionV relativeFrom="paragraph">
                  <wp:posOffset>163830</wp:posOffset>
                </wp:positionV>
                <wp:extent cx="1616075" cy="212090"/>
                <wp:effectExtent l="0" t="0" r="0" b="3810"/>
                <wp:wrapNone/>
                <wp:docPr id="17171204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26CDE" id="Rectangle 2" o:spid="_x0000_s1026" style="position:absolute;margin-left:199.05pt;margin-top:12.9pt;width:127.25pt;height:16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FC9D33" wp14:editId="4C1B2B80">
                <wp:simplePos x="0" y="0"/>
                <wp:positionH relativeFrom="column">
                  <wp:posOffset>555171</wp:posOffset>
                </wp:positionH>
                <wp:positionV relativeFrom="paragraph">
                  <wp:posOffset>167096</wp:posOffset>
                </wp:positionV>
                <wp:extent cx="1616529" cy="212272"/>
                <wp:effectExtent l="0" t="0" r="0" b="3810"/>
                <wp:wrapNone/>
                <wp:docPr id="186296885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529" cy="2122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4B2C4" id="Rectangle 2" o:spid="_x0000_s1026" style="position:absolute;margin-left:43.7pt;margin-top:13.15pt;width:127.3pt;height:16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" fillcolor="#e2efd9 [665]" stroked="f" strokeweight="1pt"/>
            </w:pict>
          </mc:Fallback>
        </mc:AlternateContent>
      </w:r>
    </w:p>
    <w:p w14:paraId="538B10C8" w14:textId="4C3C9475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    Town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>Zip</w:t>
      </w:r>
    </w:p>
    <w:p w14:paraId="6AC8E07D" w14:textId="18844D03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A03CC" wp14:editId="4960B68D">
                <wp:simplePos x="0" y="0"/>
                <wp:positionH relativeFrom="column">
                  <wp:posOffset>865414</wp:posOffset>
                </wp:positionH>
                <wp:positionV relativeFrom="paragraph">
                  <wp:posOffset>152128</wp:posOffset>
                </wp:positionV>
                <wp:extent cx="2963636" cy="212272"/>
                <wp:effectExtent l="0" t="0" r="0" b="3810"/>
                <wp:wrapNone/>
                <wp:docPr id="183701744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636" cy="2122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F6EEE5" id="Rectangle 2" o:spid="_x0000_s1026" style="position:absolute;margin-left:68.15pt;margin-top:12pt;width:233.35pt;height:16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" fillcolor="#e2efd9 [665]" stroked="f" strokeweight="1pt"/>
            </w:pict>
          </mc:Fallback>
        </mc:AlternateContent>
      </w:r>
    </w:p>
    <w:p w14:paraId="6E5D409C" w14:textId="24908881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Home Phone</w:t>
      </w:r>
    </w:p>
    <w:p w14:paraId="2E350E55" w14:textId="4DA3D6CA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AB6EF8" wp14:editId="1E480C07">
                <wp:simplePos x="0" y="0"/>
                <wp:positionH relativeFrom="column">
                  <wp:posOffset>987879</wp:posOffset>
                </wp:positionH>
                <wp:positionV relativeFrom="paragraph">
                  <wp:posOffset>169817</wp:posOffset>
                </wp:positionV>
                <wp:extent cx="2841080" cy="212090"/>
                <wp:effectExtent l="0" t="0" r="3810" b="3810"/>
                <wp:wrapNone/>
                <wp:docPr id="13188588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108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9AE260" id="Rectangle 2" o:spid="_x0000_s1026" style="position:absolute;margin-left:77.8pt;margin-top:13.35pt;width:223.7pt;height:16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" fillcolor="#e2efd9 [665]" stroked="f" strokeweight="1pt"/>
            </w:pict>
          </mc:Fallback>
        </mc:AlternateContent>
      </w:r>
    </w:p>
    <w:p w14:paraId="253FDA4F" w14:textId="45F3FCF8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Father’s Name</w:t>
      </w:r>
    </w:p>
    <w:p w14:paraId="4C271699" w14:textId="43C1D31C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5F046C" wp14:editId="4D0222FD">
                <wp:simplePos x="0" y="0"/>
                <wp:positionH relativeFrom="column">
                  <wp:posOffset>3474720</wp:posOffset>
                </wp:positionH>
                <wp:positionV relativeFrom="paragraph">
                  <wp:posOffset>159385</wp:posOffset>
                </wp:positionV>
                <wp:extent cx="1812290" cy="212090"/>
                <wp:effectExtent l="0" t="0" r="3810" b="3810"/>
                <wp:wrapNone/>
                <wp:docPr id="1780084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840555" id="Rectangle 2" o:spid="_x0000_s1026" style="position:absolute;margin-left:273.6pt;margin-top:12.55pt;width:142.7pt;height:16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3885B2" wp14:editId="66051175">
                <wp:simplePos x="0" y="0"/>
                <wp:positionH relativeFrom="column">
                  <wp:posOffset>865414</wp:posOffset>
                </wp:positionH>
                <wp:positionV relativeFrom="paragraph">
                  <wp:posOffset>163014</wp:posOffset>
                </wp:positionV>
                <wp:extent cx="1812472" cy="212090"/>
                <wp:effectExtent l="0" t="0" r="3810" b="3810"/>
                <wp:wrapNone/>
                <wp:docPr id="1136599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472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F27145" id="Rectangle 2" o:spid="_x0000_s1026" style="position:absolute;margin-left:68.15pt;margin-top:12.85pt;width:142.7pt;height:16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" fillcolor="#e2efd9 [665]" stroked="f" strokeweight="1pt"/>
            </w:pict>
          </mc:Fallback>
        </mc:AlternateContent>
      </w:r>
    </w:p>
    <w:p w14:paraId="5638960B" w14:textId="225DDD1D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Work Phone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>Cell Phone</w:t>
      </w:r>
    </w:p>
    <w:p w14:paraId="3073AF82" w14:textId="54DDCE90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461500" wp14:editId="6B7BB5A1">
                <wp:simplePos x="0" y="0"/>
                <wp:positionH relativeFrom="column">
                  <wp:posOffset>1033689</wp:posOffset>
                </wp:positionH>
                <wp:positionV relativeFrom="paragraph">
                  <wp:posOffset>145687</wp:posOffset>
                </wp:positionV>
                <wp:extent cx="2841080" cy="212090"/>
                <wp:effectExtent l="0" t="0" r="3810" b="3810"/>
                <wp:wrapNone/>
                <wp:docPr id="105803668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108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B014A5" id="Rectangle 2" o:spid="_x0000_s1026" style="position:absolute;margin-left:81.4pt;margin-top:11.45pt;width:223.7pt;height:16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" fillcolor="#e2efd9 [665]" stroked="f" strokeweight="1pt"/>
            </w:pict>
          </mc:Fallback>
        </mc:AlternateContent>
      </w:r>
    </w:p>
    <w:p w14:paraId="44F2772D" w14:textId="5535C09C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Mother’s Name</w:t>
      </w:r>
    </w:p>
    <w:p w14:paraId="041F0F8D" w14:textId="0EAD0CC7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63C186" wp14:editId="03F3D28F">
                <wp:simplePos x="0" y="0"/>
                <wp:positionH relativeFrom="column">
                  <wp:posOffset>3515269</wp:posOffset>
                </wp:positionH>
                <wp:positionV relativeFrom="paragraph">
                  <wp:posOffset>155394</wp:posOffset>
                </wp:positionV>
                <wp:extent cx="1812472" cy="212090"/>
                <wp:effectExtent l="0" t="0" r="3810" b="3810"/>
                <wp:wrapNone/>
                <wp:docPr id="8964860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472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8ABFB" id="Rectangle 2" o:spid="_x0000_s1026" style="position:absolute;margin-left:276.8pt;margin-top:12.25pt;width:142.7pt;height:16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E796C0" wp14:editId="3BE16F2C">
                <wp:simplePos x="0" y="0"/>
                <wp:positionH relativeFrom="column">
                  <wp:posOffset>821781</wp:posOffset>
                </wp:positionH>
                <wp:positionV relativeFrom="paragraph">
                  <wp:posOffset>155031</wp:posOffset>
                </wp:positionV>
                <wp:extent cx="1812472" cy="212090"/>
                <wp:effectExtent l="0" t="0" r="3810" b="3810"/>
                <wp:wrapNone/>
                <wp:docPr id="9842737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472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C9D0F" id="Rectangle 2" o:spid="_x0000_s1026" style="position:absolute;margin-left:64.7pt;margin-top:12.2pt;width:142.7pt;height:16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" fillcolor="#e2efd9 [665]" stroked="f" strokeweight="1pt"/>
            </w:pict>
          </mc:Fallback>
        </mc:AlternateContent>
      </w:r>
    </w:p>
    <w:p w14:paraId="57E0C9E1" w14:textId="5BDAF648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Work Phone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>Cell Phone</w:t>
      </w:r>
    </w:p>
    <w:p w14:paraId="63925FB0" w14:textId="310C29F3" w:rsidR="004920C6" w:rsidRDefault="004920C6">
      <w:pPr>
        <w:rPr>
          <w:rFonts w:ascii="Helvetica Neue" w:hAnsi="Helvetica Neue"/>
          <w:sz w:val="22"/>
          <w:szCs w:val="22"/>
        </w:rPr>
      </w:pPr>
    </w:p>
    <w:p w14:paraId="0D824BF3" w14:textId="79C497A0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09212" wp14:editId="4F91FBCC">
                <wp:simplePos x="0" y="0"/>
                <wp:positionH relativeFrom="column">
                  <wp:posOffset>1861457</wp:posOffset>
                </wp:positionH>
                <wp:positionV relativeFrom="paragraph">
                  <wp:posOffset>155847</wp:posOffset>
                </wp:positionV>
                <wp:extent cx="2171700" cy="212090"/>
                <wp:effectExtent l="0" t="0" r="0" b="3810"/>
                <wp:wrapNone/>
                <wp:docPr id="4046113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ED19D4" id="Rectangle 2" o:spid="_x0000_s1026" style="position:absolute;margin-left:146.55pt;margin-top:12.25pt;width:171pt;height:16.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" fillcolor="#e2efd9 [665]" stroked="f" strokeweight="1pt"/>
            </w:pict>
          </mc:Fallback>
        </mc:AlternateContent>
      </w:r>
    </w:p>
    <w:p w14:paraId="6B5B051C" w14:textId="77777777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I give permission for my child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 xml:space="preserve">           to participate in all meetings </w:t>
      </w:r>
    </w:p>
    <w:p w14:paraId="32819324" w14:textId="2CF3F927" w:rsidR="004920C6" w:rsidRPr="004920C6" w:rsidRDefault="004920C6">
      <w:pPr>
        <w:rPr>
          <w:rFonts w:ascii="Helvetica Neue" w:hAnsi="Helvetica Neue"/>
          <w:sz w:val="16"/>
          <w:szCs w:val="16"/>
        </w:rPr>
      </w:pPr>
    </w:p>
    <w:p w14:paraId="6B73FE81" w14:textId="63619F67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    and outings/events with the Confirmation Class at The United Church of Rowayton, Inc from</w:t>
      </w:r>
    </w:p>
    <w:p w14:paraId="2808FCEE" w14:textId="05F9C9AE" w:rsidR="004920C6" w:rsidRDefault="002D0F74">
      <w:pPr>
        <w:rPr>
          <w:rFonts w:ascii="Helvetica Neue" w:hAnsi="Helvetica Neue"/>
          <w:sz w:val="22"/>
          <w:szCs w:val="22"/>
        </w:rPr>
      </w:pPr>
      <w:r w:rsidRPr="00F5714D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CD709A" wp14:editId="746F1DE5">
                <wp:simplePos x="0" y="0"/>
                <wp:positionH relativeFrom="column">
                  <wp:posOffset>163286</wp:posOffset>
                </wp:positionH>
                <wp:positionV relativeFrom="paragraph">
                  <wp:posOffset>49166</wp:posOffset>
                </wp:positionV>
                <wp:extent cx="2604407" cy="253093"/>
                <wp:effectExtent l="0" t="0" r="0" b="1270"/>
                <wp:wrapNone/>
                <wp:docPr id="22229437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407" cy="25309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12027" w14:textId="58407D26" w:rsidR="00F5714D" w:rsidRPr="00F5714D" w:rsidRDefault="00F5714D" w:rsidP="00F5714D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F5714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ctober 2024-May 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D709A" id="Rectangle 2" o:spid="_x0000_s1026" style="position:absolute;margin-left:12.85pt;margin-top:3.85pt;width:205.05pt;height:19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" fillcolor="#e2efd9 [665]" stroked="f" strokeweight="1pt">
                <v:textbox>
                  <w:txbxContent>
                    <w:p w14:paraId="11812027" w14:textId="58407D26" w:rsidR="00F5714D" w:rsidRPr="00F5714D" w:rsidRDefault="00F5714D" w:rsidP="00F5714D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F5714D">
                        <w:rPr>
                          <w:color w:val="000000" w:themeColor="text1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ctober 2024-May 2025.</w:t>
                      </w:r>
                    </w:p>
                  </w:txbxContent>
                </v:textbox>
              </v:rect>
            </w:pict>
          </mc:Fallback>
        </mc:AlternateContent>
      </w:r>
    </w:p>
    <w:p w14:paraId="4153AF36" w14:textId="2E384592" w:rsidR="004920C6" w:rsidRDefault="004920C6">
      <w:pPr>
        <w:rPr>
          <w:rFonts w:ascii="Helvetica Neue" w:hAnsi="Helvetica Neue"/>
          <w:sz w:val="22"/>
          <w:szCs w:val="22"/>
        </w:rPr>
      </w:pPr>
    </w:p>
    <w:p w14:paraId="2EB56D37" w14:textId="22671058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Does your child have any allergies or medical needs that need to be addressed?  If yes, please indicate:</w:t>
      </w:r>
    </w:p>
    <w:p w14:paraId="5D49F131" w14:textId="7FA644D5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CE2A3" wp14:editId="59B738A7">
                <wp:simplePos x="0" y="0"/>
                <wp:positionH relativeFrom="column">
                  <wp:posOffset>32657</wp:posOffset>
                </wp:positionH>
                <wp:positionV relativeFrom="paragraph">
                  <wp:posOffset>35559</wp:posOffset>
                </wp:positionV>
                <wp:extent cx="5870122" cy="547007"/>
                <wp:effectExtent l="0" t="0" r="0" b="0"/>
                <wp:wrapNone/>
                <wp:docPr id="18054179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122" cy="54700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230BA" id="Rectangle 2" o:spid="_x0000_s1026" style="position:absolute;margin-left:2.55pt;margin-top:2.8pt;width:462.2pt;height:4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" fillcolor="#e2efd9 [665]" stroked="f" strokeweight="1pt"/>
            </w:pict>
          </mc:Fallback>
        </mc:AlternateContent>
      </w:r>
    </w:p>
    <w:p w14:paraId="19658118" w14:textId="263F3BD3" w:rsidR="004920C6" w:rsidRDefault="004920C6">
      <w:pPr>
        <w:rPr>
          <w:rFonts w:ascii="Helvetica Neue" w:hAnsi="Helvetica Neue"/>
          <w:sz w:val="22"/>
          <w:szCs w:val="22"/>
        </w:rPr>
      </w:pPr>
    </w:p>
    <w:p w14:paraId="7B0936E7" w14:textId="444F1FFE" w:rsidR="004920C6" w:rsidRDefault="004920C6">
      <w:pPr>
        <w:rPr>
          <w:rFonts w:ascii="Helvetica Neue" w:hAnsi="Helvetica Neue"/>
          <w:sz w:val="22"/>
          <w:szCs w:val="22"/>
        </w:rPr>
      </w:pPr>
    </w:p>
    <w:p w14:paraId="3C3C1668" w14:textId="2CE16F13" w:rsidR="004920C6" w:rsidRDefault="004920C6">
      <w:pPr>
        <w:rPr>
          <w:rFonts w:ascii="Helvetica Neue" w:hAnsi="Helvetica Neue"/>
          <w:sz w:val="22"/>
          <w:szCs w:val="22"/>
        </w:rPr>
      </w:pPr>
    </w:p>
    <w:p w14:paraId="3FFF0BAE" w14:textId="3B7A13E0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D7AC15" wp14:editId="5E9CDAAF">
                <wp:simplePos x="0" y="0"/>
                <wp:positionH relativeFrom="column">
                  <wp:posOffset>677635</wp:posOffset>
                </wp:positionH>
                <wp:positionV relativeFrom="paragraph">
                  <wp:posOffset>160746</wp:posOffset>
                </wp:positionV>
                <wp:extent cx="2432957" cy="212090"/>
                <wp:effectExtent l="0" t="0" r="5715" b="3810"/>
                <wp:wrapNone/>
                <wp:docPr id="3926030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957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4FC5FE" id="Rectangle 2" o:spid="_x0000_s1026" style="position:absolute;margin-left:53.35pt;margin-top:12.65pt;width:191.55pt;height:16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D6801" wp14:editId="135C94AA">
                <wp:simplePos x="0" y="0"/>
                <wp:positionH relativeFrom="column">
                  <wp:posOffset>3654153</wp:posOffset>
                </wp:positionH>
                <wp:positionV relativeFrom="paragraph">
                  <wp:posOffset>157934</wp:posOffset>
                </wp:positionV>
                <wp:extent cx="2171700" cy="212090"/>
                <wp:effectExtent l="0" t="0" r="0" b="3810"/>
                <wp:wrapNone/>
                <wp:docPr id="125746714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7CD3FE" id="Rectangle 2" o:spid="_x0000_s1026" style="position:absolute;margin-left:287.75pt;margin-top:12.45pt;width:171pt;height:16.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" fillcolor="#e2efd9 [665]" stroked="f" strokeweight="1pt"/>
            </w:pict>
          </mc:Fallback>
        </mc:AlternateContent>
      </w:r>
    </w:p>
    <w:p w14:paraId="011E051C" w14:textId="61E10012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Physician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>Phone</w:t>
      </w:r>
    </w:p>
    <w:p w14:paraId="4768F42F" w14:textId="016DD602" w:rsidR="004920C6" w:rsidRDefault="004920C6">
      <w:pPr>
        <w:rPr>
          <w:rFonts w:ascii="Helvetica Neue" w:hAnsi="Helvetica Neue"/>
          <w:sz w:val="22"/>
          <w:szCs w:val="22"/>
        </w:rPr>
      </w:pPr>
    </w:p>
    <w:p w14:paraId="0059F8D6" w14:textId="4AAA19C1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F9AE0" wp14:editId="074B3811">
                <wp:simplePos x="0" y="0"/>
                <wp:positionH relativeFrom="column">
                  <wp:posOffset>32657</wp:posOffset>
                </wp:positionH>
                <wp:positionV relativeFrom="paragraph">
                  <wp:posOffset>12065</wp:posOffset>
                </wp:positionV>
                <wp:extent cx="5943600" cy="57150"/>
                <wp:effectExtent l="0" t="12700" r="25400" b="31750"/>
                <wp:wrapNone/>
                <wp:docPr id="6935249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5715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11EE8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.95pt" to="470.55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" strokecolor="black [3213]" strokeweight="2.5pt">
                <v:stroke joinstyle="miter"/>
              </v:line>
            </w:pict>
          </mc:Fallback>
        </mc:AlternateContent>
      </w:r>
    </w:p>
    <w:p w14:paraId="75242D8A" w14:textId="54D9DC21" w:rsidR="004920C6" w:rsidRDefault="004920C6">
      <w:pPr>
        <w:rPr>
          <w:rFonts w:ascii="Helvetica Neue" w:hAnsi="Helvetica Neue"/>
          <w:sz w:val="22"/>
          <w:szCs w:val="22"/>
        </w:rPr>
      </w:pPr>
    </w:p>
    <w:p w14:paraId="5B43F427" w14:textId="5EEA3A26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In case of emergency and I cannot be reached, you can contact:</w:t>
      </w:r>
    </w:p>
    <w:p w14:paraId="713F296D" w14:textId="249CACA7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DC88C7" wp14:editId="6E3449EF">
                <wp:simplePos x="0" y="0"/>
                <wp:positionH relativeFrom="column">
                  <wp:posOffset>5164818</wp:posOffset>
                </wp:positionH>
                <wp:positionV relativeFrom="paragraph">
                  <wp:posOffset>154487</wp:posOffset>
                </wp:positionV>
                <wp:extent cx="1109980" cy="212090"/>
                <wp:effectExtent l="0" t="0" r="0" b="3810"/>
                <wp:wrapNone/>
                <wp:docPr id="3903716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251389" id="Rectangle 2" o:spid="_x0000_s1026" style="position:absolute;margin-left:406.7pt;margin-top:12.15pt;width:87.4pt;height:16.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0BEAA7" wp14:editId="1617A76B">
                <wp:simplePos x="0" y="0"/>
                <wp:positionH relativeFrom="column">
                  <wp:posOffset>3224893</wp:posOffset>
                </wp:positionH>
                <wp:positionV relativeFrom="paragraph">
                  <wp:posOffset>157299</wp:posOffset>
                </wp:positionV>
                <wp:extent cx="1110343" cy="212090"/>
                <wp:effectExtent l="0" t="0" r="0" b="3810"/>
                <wp:wrapNone/>
                <wp:docPr id="15631547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FC3EEE" id="Rectangle 2" o:spid="_x0000_s1026" style="position:absolute;margin-left:253.95pt;margin-top:12.4pt;width:87.45pt;height:16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CFF8F7" wp14:editId="247E7702">
                <wp:simplePos x="0" y="0"/>
                <wp:positionH relativeFrom="column">
                  <wp:posOffset>432707</wp:posOffset>
                </wp:positionH>
                <wp:positionV relativeFrom="paragraph">
                  <wp:posOffset>157299</wp:posOffset>
                </wp:positionV>
                <wp:extent cx="2244997" cy="212090"/>
                <wp:effectExtent l="0" t="0" r="3175" b="3810"/>
                <wp:wrapNone/>
                <wp:docPr id="5987330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997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44954" id="Rectangle 2" o:spid="_x0000_s1026" style="position:absolute;margin-left:34.05pt;margin-top:12.4pt;width:176.75pt;height:16.7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" fillcolor="#e2efd9 [665]" stroked="f" strokeweight="1pt"/>
            </w:pict>
          </mc:Fallback>
        </mc:AlternateContent>
      </w:r>
    </w:p>
    <w:p w14:paraId="6D9EF239" w14:textId="1A2EC30F" w:rsidR="004920C6" w:rsidRDefault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Name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>Phone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 xml:space="preserve">      Relationship</w:t>
      </w:r>
    </w:p>
    <w:p w14:paraId="410E6E20" w14:textId="49E98AFC" w:rsidR="004920C6" w:rsidRDefault="004920C6">
      <w:pPr>
        <w:rPr>
          <w:rFonts w:ascii="Helvetica Neue" w:hAnsi="Helvetica Neue"/>
          <w:sz w:val="22"/>
          <w:szCs w:val="22"/>
        </w:rPr>
      </w:pPr>
    </w:p>
    <w:p w14:paraId="596B1A1D" w14:textId="6A197D11" w:rsidR="004920C6" w:rsidRDefault="009653F2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D2DEC8" wp14:editId="22A857FA">
                <wp:simplePos x="0" y="0"/>
                <wp:positionH relativeFrom="column">
                  <wp:posOffset>5164455</wp:posOffset>
                </wp:positionH>
                <wp:positionV relativeFrom="paragraph">
                  <wp:posOffset>166279</wp:posOffset>
                </wp:positionV>
                <wp:extent cx="1109980" cy="212090"/>
                <wp:effectExtent l="0" t="0" r="0" b="3810"/>
                <wp:wrapNone/>
                <wp:docPr id="4759039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4AD28" id="Rectangle 2" o:spid="_x0000_s1026" style="position:absolute;margin-left:406.65pt;margin-top:13.1pt;width:87.4pt;height:1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B0A1A1" wp14:editId="2F43D9E7">
                <wp:simplePos x="0" y="0"/>
                <wp:positionH relativeFrom="column">
                  <wp:posOffset>3205480</wp:posOffset>
                </wp:positionH>
                <wp:positionV relativeFrom="paragraph">
                  <wp:posOffset>135255</wp:posOffset>
                </wp:positionV>
                <wp:extent cx="1109980" cy="212090"/>
                <wp:effectExtent l="0" t="0" r="0" b="3810"/>
                <wp:wrapNone/>
                <wp:docPr id="19608907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9E614" id="Rectangle 2" o:spid="_x0000_s1026" style="position:absolute;margin-left:252.4pt;margin-top:10.65pt;width:87.4pt;height:16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145F86" wp14:editId="590B42B7">
                <wp:simplePos x="0" y="0"/>
                <wp:positionH relativeFrom="column">
                  <wp:posOffset>429895</wp:posOffset>
                </wp:positionH>
                <wp:positionV relativeFrom="paragraph">
                  <wp:posOffset>135255</wp:posOffset>
                </wp:positionV>
                <wp:extent cx="2244725" cy="212090"/>
                <wp:effectExtent l="0" t="0" r="3175" b="3810"/>
                <wp:wrapNone/>
                <wp:docPr id="12298440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444421" id="Rectangle 2" o:spid="_x0000_s1026" style="position:absolute;margin-left:33.85pt;margin-top:10.65pt;width:176.75pt;height:16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" fillcolor="#e2efd9 [665]" stroked="f" strokeweight="1pt"/>
            </w:pict>
          </mc:Fallback>
        </mc:AlternateContent>
      </w:r>
    </w:p>
    <w:p w14:paraId="1A07185F" w14:textId="7AEEA9D8" w:rsidR="004920C6" w:rsidRDefault="004920C6" w:rsidP="004920C6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Name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>Phone</w:t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</w:r>
      <w:r>
        <w:rPr>
          <w:rFonts w:ascii="Helvetica Neue" w:hAnsi="Helvetica Neue"/>
          <w:sz w:val="22"/>
          <w:szCs w:val="22"/>
        </w:rPr>
        <w:tab/>
        <w:t xml:space="preserve">      Relationship</w:t>
      </w:r>
    </w:p>
    <w:p w14:paraId="3C5C3CC2" w14:textId="47BB40E4" w:rsidR="004920C6" w:rsidRPr="004920C6" w:rsidRDefault="004920C6">
      <w:pPr>
        <w:rPr>
          <w:rFonts w:ascii="Helvetica Neue" w:hAnsi="Helvetica Neue"/>
          <w:sz w:val="22"/>
          <w:szCs w:val="22"/>
        </w:rPr>
      </w:pPr>
    </w:p>
    <w:p w14:paraId="4E818D67" w14:textId="4A78C672" w:rsidR="009653F2" w:rsidRDefault="009653F2" w:rsidP="009653F2">
      <w:pPr>
        <w:rPr>
          <w:rFonts w:ascii="Helvetica Neue" w:hAnsi="Helvetica Neue"/>
          <w:sz w:val="16"/>
          <w:szCs w:val="16"/>
        </w:rPr>
      </w:pPr>
      <w:r>
        <w:rPr>
          <w:rFonts w:ascii="Helvetica Neue" w:hAnsi="Helvetica Neue"/>
          <w:sz w:val="16"/>
          <w:szCs w:val="16"/>
        </w:rPr>
        <w:t>If I sign on an email, I understand that by signing the Electronic Signature that it is the legal equivalent of my manual/handwritten signature and I consent to be legally bound to this agreement.</w:t>
      </w:r>
    </w:p>
    <w:p w14:paraId="394502DD" w14:textId="1AA43F66" w:rsidR="004920C6" w:rsidRDefault="004920C6"/>
    <w:p w14:paraId="6474E10F" w14:textId="4DCFF17B" w:rsidR="004920C6" w:rsidRDefault="009653F2"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4D8D13" wp14:editId="200B517B">
                <wp:simplePos x="0" y="0"/>
                <wp:positionH relativeFrom="column">
                  <wp:posOffset>4470400</wp:posOffset>
                </wp:positionH>
                <wp:positionV relativeFrom="paragraph">
                  <wp:posOffset>15603</wp:posOffset>
                </wp:positionV>
                <wp:extent cx="1109980" cy="212090"/>
                <wp:effectExtent l="0" t="0" r="0" b="3810"/>
                <wp:wrapNone/>
                <wp:docPr id="2044345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D4BB1B" id="Rectangle 2" o:spid="_x0000_s1026" style="position:absolute;margin-left:352pt;margin-top:1.25pt;width:87.4pt;height:16.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" fillcolor="#e2efd9 [665]" stroked="f" strokeweight="1pt"/>
            </w:pict>
          </mc:Fallback>
        </mc:AlternateContent>
      </w:r>
      <w:r>
        <w:rPr>
          <w:rFonts w:ascii="Helvetica Neue" w:hAnsi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60F117" wp14:editId="6D419DD8">
                <wp:simplePos x="0" y="0"/>
                <wp:positionH relativeFrom="column">
                  <wp:posOffset>1714500</wp:posOffset>
                </wp:positionH>
                <wp:positionV relativeFrom="paragraph">
                  <wp:posOffset>18506</wp:posOffset>
                </wp:positionV>
                <wp:extent cx="2359479" cy="212090"/>
                <wp:effectExtent l="0" t="0" r="3175" b="3810"/>
                <wp:wrapNone/>
                <wp:docPr id="13041098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479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30C63" id="Rectangle 2" o:spid="_x0000_s1026" style="position:absolute;margin-left:135pt;margin-top:1.45pt;width:185.8pt;height:16.7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" fillcolor="#e2efd9 [665]" stroked="f" strokeweight="1pt"/>
            </w:pict>
          </mc:Fallback>
        </mc:AlternateContent>
      </w:r>
      <w:r w:rsidR="004920C6">
        <w:t>Parent/Guardian Signature</w:t>
      </w:r>
      <w:r w:rsidR="004920C6">
        <w:tab/>
      </w:r>
      <w:r w:rsidR="004920C6">
        <w:tab/>
      </w:r>
      <w:r w:rsidR="004920C6">
        <w:tab/>
      </w:r>
      <w:r w:rsidR="004920C6">
        <w:tab/>
      </w:r>
      <w:r w:rsidR="004920C6">
        <w:tab/>
      </w:r>
      <w:r>
        <w:tab/>
      </w:r>
      <w:r w:rsidR="004920C6">
        <w:t>Date</w:t>
      </w:r>
    </w:p>
    <w:p w14:paraId="38BFC198" w14:textId="1CB8A10E" w:rsidR="004920C6" w:rsidRDefault="004920C6"/>
    <w:sectPr w:rsidR="004920C6" w:rsidSect="004920C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DDFEA" w14:textId="77777777" w:rsidR="00600673" w:rsidRDefault="00600673" w:rsidP="00EB2866">
      <w:r>
        <w:separator/>
      </w:r>
    </w:p>
  </w:endnote>
  <w:endnote w:type="continuationSeparator" w:id="0">
    <w:p w14:paraId="78318D64" w14:textId="77777777" w:rsidR="00600673" w:rsidRDefault="00600673" w:rsidP="00EB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A313D" w14:textId="77777777" w:rsidR="00600673" w:rsidRDefault="00600673" w:rsidP="00EB2866">
      <w:r>
        <w:separator/>
      </w:r>
    </w:p>
  </w:footnote>
  <w:footnote w:type="continuationSeparator" w:id="0">
    <w:p w14:paraId="131CF102" w14:textId="77777777" w:rsidR="00600673" w:rsidRDefault="00600673" w:rsidP="00EB2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E2CC" w14:textId="5AE9DCB4" w:rsidR="00EB2866" w:rsidRDefault="004920C6" w:rsidP="004920C6">
    <w:pPr>
      <w:pStyle w:val="Header"/>
      <w:jc w:val="center"/>
      <w:rPr>
        <w:rFonts w:ascii="HELVETICA NEUE CONDENSED" w:hAnsi="HELVETICA NEUE CONDENSED"/>
        <w:b/>
        <w:bCs/>
        <w:sz w:val="40"/>
        <w:szCs w:val="40"/>
      </w:rPr>
    </w:pPr>
    <w:r w:rsidRPr="00EB2866">
      <w:rPr>
        <w:noProof/>
      </w:rPr>
      <w:drawing>
        <wp:anchor distT="0" distB="0" distL="114300" distR="114300" simplePos="0" relativeHeight="251659264" behindDoc="0" locked="0" layoutInCell="1" allowOverlap="1" wp14:anchorId="58C4D4E2" wp14:editId="77432DCC">
          <wp:simplePos x="0" y="0"/>
          <wp:positionH relativeFrom="column">
            <wp:posOffset>-261257</wp:posOffset>
          </wp:positionH>
          <wp:positionV relativeFrom="paragraph">
            <wp:posOffset>-73479</wp:posOffset>
          </wp:positionV>
          <wp:extent cx="1437815" cy="715022"/>
          <wp:effectExtent l="0" t="0" r="0" b="0"/>
          <wp:wrapNone/>
          <wp:docPr id="433282048" name="Picture 43328204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815" cy="715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NEUE CONDENSED" w:hAnsi="HELVETICA NEUE CONDENSED"/>
        <w:b/>
        <w:bCs/>
        <w:sz w:val="40"/>
        <w:szCs w:val="40"/>
      </w:rPr>
      <w:t>9</w:t>
    </w:r>
    <w:r w:rsidRPr="004920C6">
      <w:rPr>
        <w:rFonts w:ascii="HELVETICA NEUE CONDENSED" w:hAnsi="HELVETICA NEUE CONDENSED"/>
        <w:b/>
        <w:bCs/>
        <w:sz w:val="40"/>
        <w:szCs w:val="40"/>
        <w:vertAlign w:val="superscript"/>
      </w:rPr>
      <w:t>th</w:t>
    </w:r>
    <w:r>
      <w:rPr>
        <w:rFonts w:ascii="HELVETICA NEUE CONDENSED" w:hAnsi="HELVETICA NEUE CONDENSED"/>
        <w:b/>
        <w:bCs/>
        <w:sz w:val="40"/>
        <w:szCs w:val="40"/>
      </w:rPr>
      <w:t>/10</w:t>
    </w:r>
    <w:r w:rsidRPr="004920C6">
      <w:rPr>
        <w:rFonts w:ascii="HELVETICA NEUE CONDENSED" w:hAnsi="HELVETICA NEUE CONDENSED"/>
        <w:b/>
        <w:bCs/>
        <w:sz w:val="40"/>
        <w:szCs w:val="40"/>
        <w:vertAlign w:val="superscript"/>
      </w:rPr>
      <w:t>th</w:t>
    </w:r>
    <w:r>
      <w:rPr>
        <w:rFonts w:ascii="HELVETICA NEUE CONDENSED" w:hAnsi="HELVETICA NEUE CONDENSED"/>
        <w:b/>
        <w:bCs/>
        <w:sz w:val="40"/>
        <w:szCs w:val="40"/>
      </w:rPr>
      <w:t xml:space="preserve"> GRADE CONFIRMATION</w:t>
    </w:r>
  </w:p>
  <w:p w14:paraId="4D3DBA32" w14:textId="7716CC64" w:rsidR="004920C6" w:rsidRDefault="004920C6" w:rsidP="004920C6">
    <w:pPr>
      <w:pStyle w:val="Header"/>
      <w:jc w:val="center"/>
      <w:rPr>
        <w:rFonts w:ascii="HELVETICA NEUE CONDENSED" w:hAnsi="HELVETICA NEUE CONDENSED"/>
        <w:b/>
        <w:bCs/>
        <w:sz w:val="40"/>
        <w:szCs w:val="40"/>
      </w:rPr>
    </w:pPr>
    <w:r>
      <w:rPr>
        <w:rFonts w:ascii="HELVETICA NEUE CONDENSED" w:hAnsi="HELVETICA NEUE CONDENSED"/>
        <w:b/>
        <w:bCs/>
        <w:sz w:val="40"/>
        <w:szCs w:val="40"/>
      </w:rPr>
      <w:t>Permission &amp; Emergency Form</w:t>
    </w:r>
  </w:p>
  <w:p w14:paraId="2438F689" w14:textId="77777777" w:rsidR="004920C6" w:rsidRDefault="004920C6" w:rsidP="004920C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C6"/>
    <w:rsid w:val="000206A0"/>
    <w:rsid w:val="000E0EC6"/>
    <w:rsid w:val="0018464C"/>
    <w:rsid w:val="002D0F74"/>
    <w:rsid w:val="00314F5C"/>
    <w:rsid w:val="00322063"/>
    <w:rsid w:val="003E5030"/>
    <w:rsid w:val="004920C6"/>
    <w:rsid w:val="00511E83"/>
    <w:rsid w:val="0055139C"/>
    <w:rsid w:val="00600673"/>
    <w:rsid w:val="00673FC5"/>
    <w:rsid w:val="006C74E1"/>
    <w:rsid w:val="009653F2"/>
    <w:rsid w:val="00CA52C6"/>
    <w:rsid w:val="00D01FEB"/>
    <w:rsid w:val="00D96FB0"/>
    <w:rsid w:val="00EB2866"/>
    <w:rsid w:val="00F5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77DF8"/>
  <w14:defaultImageDpi w14:val="32767"/>
  <w15:chartTrackingRefBased/>
  <w15:docId w15:val="{8E73E067-2EAF-C344-88D8-93CC34A1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8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866"/>
  </w:style>
  <w:style w:type="paragraph" w:styleId="Footer">
    <w:name w:val="footer"/>
    <w:basedOn w:val="Normal"/>
    <w:link w:val="FooterChar"/>
    <w:uiPriority w:val="99"/>
    <w:unhideWhenUsed/>
    <w:rsid w:val="00EB28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illpeltz/Library/Group%20Containers/UBF8T346G9.Office/User%20Content.localized/Templates.localized/UC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UCR.dotx</Template>
  <TotalTime>19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H. Peltz</dc:creator>
  <cp:keywords/>
  <dc:description/>
  <cp:lastModifiedBy>Neville Peltz</cp:lastModifiedBy>
  <cp:revision>3</cp:revision>
  <dcterms:created xsi:type="dcterms:W3CDTF">2024-07-10T12:47:00Z</dcterms:created>
  <dcterms:modified xsi:type="dcterms:W3CDTF">2024-07-10T13:27:00Z</dcterms:modified>
</cp:coreProperties>
</file>